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pPr w:leftFromText="181" w:rightFromText="181" w:vertAnchor="page" w:tblpY="721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Table for overall flyer layout"/>
      </w:tblPr>
      <w:tblGrid>
        <w:gridCol w:w="10908"/>
      </w:tblGrid>
      <w:tr w:rsidR="008415EF" w:rsidTr="00966DBA">
        <w:trPr>
          <w:trHeight w:val="10895"/>
        </w:trPr>
        <w:tc>
          <w:tcPr>
            <w:tcW w:w="10908" w:type="dxa"/>
          </w:tcPr>
          <w:p w:rsidR="008415EF" w:rsidRDefault="001820EF" w:rsidP="00E716D2">
            <w:pPr>
              <w:ind w:left="746" w:right="-180"/>
            </w:pPr>
            <w:r w:rsidRPr="00210AD7">
              <w:rPr>
                <w:noProof/>
                <w:lang w:val="en-CA" w:eastAsia="en-C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4419600" cy="3886200"/>
                  <wp:effectExtent l="0" t="0" r="0" b="0"/>
                  <wp:wrapNone/>
                  <wp:docPr id="1" name="Picture 1" descr="T:\R - Recreation and Culture\R00 General\Projects\Charleston Park\Seniors Day (fall colours)\Pics\Age Friendly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R - Recreation and Culture\R00 General\Projects\Charleston Park\Seniors Day (fall colours)\Pics\Age Friendly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15EF" w:rsidRDefault="00914AAB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72"/>
                <w:szCs w:val="72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122D06"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CA0A95" wp14:editId="6D04A7A7">
                      <wp:simplePos x="0" y="0"/>
                      <wp:positionH relativeFrom="column">
                        <wp:posOffset>5638800</wp:posOffset>
                      </wp:positionH>
                      <wp:positionV relativeFrom="paragraph">
                        <wp:posOffset>400050</wp:posOffset>
                      </wp:positionV>
                      <wp:extent cx="45720" cy="45719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45720" cy="45719"/>
                              </a:xfrm>
                              <a:prstGeom prst="wave">
                                <a:avLst>
                                  <a:gd name="adj1" fmla="val 12500"/>
                                  <a:gd name="adj2" fmla="val 5368"/>
                                </a:avLst>
                              </a:prstGeom>
                              <a:solidFill>
                                <a:srgbClr val="CB230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855A8" w:rsidRPr="00914AAB" w:rsidRDefault="00B855A8" w:rsidP="00355B02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  <w:lang w:val="en-CA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</w:pPr>
                                  <w:r w:rsidRPr="00914AAB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  <w:lang w:val="en-CA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Space is limited!     Register early!</w:t>
                                  </w:r>
                                </w:p>
                                <w:p w:rsidR="00B855A8" w:rsidRPr="008415EF" w:rsidRDefault="00B855A8" w:rsidP="008415EF">
                                  <w:pPr>
                                    <w:ind w:left="-360" w:right="-42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  <w:r w:rsidRPr="00914AAB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n-CA"/>
                                      <w14:shadow w14:blurRad="63500" w14:dist="50800" w14:dir="162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</w:rPr>
                                    <w:t>www.leeds1000islands.ca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CA0A95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Text Box 8" o:spid="_x0000_s1026" type="#_x0000_t64" style="position:absolute;left:0;text-align:left;margin-left:444pt;margin-top:31.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" adj="2700,11959" fillcolor="#cb2301" stroked="f" strokeweight=".5pt">
                      <v:textbox>
                        <w:txbxContent>
                          <w:p w:rsidR="00B855A8" w:rsidRPr="00914AAB" w:rsidRDefault="00B855A8" w:rsidP="00355B02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14AAB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Space is limited!     Register early!</w:t>
                            </w:r>
                          </w:p>
                          <w:p w:rsidR="00B855A8" w:rsidRPr="008415EF" w:rsidRDefault="00B855A8" w:rsidP="008415EF">
                            <w:pPr>
                              <w:ind w:left="-360" w:right="-420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914AAB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www.leeds1000islands.ca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415EF" w:rsidRDefault="008415EF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72"/>
                <w:szCs w:val="72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8415EF" w:rsidRDefault="00914AAB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72"/>
                <w:szCs w:val="72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>
              <w:rPr>
                <w:caps w:val="0"/>
                <w:noProof/>
                <w:sz w:val="72"/>
                <w:szCs w:val="7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107315</wp:posOffset>
                      </wp:positionV>
                      <wp:extent cx="2641600" cy="257556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2575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855A8" w:rsidRPr="00453D8E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8B5331" w:themeColor="text2" w:themeTint="BF"/>
                                      <w:sz w:val="44"/>
                                      <w:szCs w:val="44"/>
                                      <w:lang w:val="en-CA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53D8E">
                                    <w:rPr>
                                      <w:b/>
                                      <w:color w:val="8B5331" w:themeColor="text2" w:themeTint="BF"/>
                                      <w:sz w:val="44"/>
                                      <w:szCs w:val="44"/>
                                      <w:lang w:val="en-CA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We</w:t>
                                  </w:r>
                                </w:p>
                                <w:p w:rsidR="00B855A8" w:rsidRPr="00453D8E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8B5331" w:themeColor="text2" w:themeTint="BF"/>
                                      <w:sz w:val="44"/>
                                      <w:szCs w:val="44"/>
                                      <w:lang w:val="en-CA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53D8E">
                                    <w:rPr>
                                      <w:b/>
                                      <w:color w:val="8B5331" w:themeColor="text2" w:themeTint="BF"/>
                                      <w:sz w:val="44"/>
                                      <w:szCs w:val="44"/>
                                      <w:lang w:val="en-CA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invite local Seniors to join us for a tour of the park followed by a light lunch.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7" type="#_x0000_t202" style="position:absolute;left:0;text-align:left;margin-left:336pt;margin-top:8.45pt;width:208pt;height:20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" filled="f" stroked="f" strokeweight=".5pt">
                      <v:textbox>
                        <w:txbxContent>
                          <w:p w:rsidR="00B855A8" w:rsidRPr="00453D8E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5331" w:themeColor="text2" w:themeTint="BF"/>
                                <w:sz w:val="44"/>
                                <w:szCs w:val="44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3D8E">
                              <w:rPr>
                                <w:b/>
                                <w:color w:val="8B5331" w:themeColor="text2" w:themeTint="BF"/>
                                <w:sz w:val="44"/>
                                <w:szCs w:val="44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</w:t>
                            </w:r>
                          </w:p>
                          <w:p w:rsidR="00B855A8" w:rsidRPr="00453D8E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5331" w:themeColor="text2" w:themeTint="BF"/>
                                <w:sz w:val="44"/>
                                <w:szCs w:val="44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3D8E">
                              <w:rPr>
                                <w:b/>
                                <w:color w:val="8B5331" w:themeColor="text2" w:themeTint="BF"/>
                                <w:sz w:val="44"/>
                                <w:szCs w:val="44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invite local Seniors to join us for a tour of the park followed by a light lunch.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415EF" w:rsidRPr="001820EF" w:rsidRDefault="008415EF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52"/>
                <w:szCs w:val="52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8415EF" w:rsidRPr="001820EF" w:rsidRDefault="008415EF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52"/>
                <w:szCs w:val="52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8415EF" w:rsidRPr="001820EF" w:rsidRDefault="008415EF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52"/>
                <w:szCs w:val="52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1820EF" w:rsidRPr="001820EF" w:rsidRDefault="001820EF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52"/>
                <w:szCs w:val="52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1820EF" w:rsidRPr="001820EF" w:rsidRDefault="001820EF" w:rsidP="00E716D2">
            <w:pPr>
              <w:pStyle w:val="Title"/>
              <w:widowControl w:val="0"/>
              <w:spacing w:before="0"/>
              <w:ind w:left="746" w:right="-3900"/>
              <w:contextualSpacing w:val="0"/>
              <w:rPr>
                <w:caps w:val="0"/>
                <w:sz w:val="56"/>
                <w:szCs w:val="56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8415EF" w:rsidRPr="007213E5" w:rsidRDefault="00355B02" w:rsidP="00453D8E">
            <w:pPr>
              <w:pStyle w:val="Title"/>
              <w:widowControl w:val="0"/>
              <w:spacing w:before="0"/>
              <w:ind w:left="-105" w:right="-3900"/>
              <w:contextualSpacing w:val="0"/>
              <w:rPr>
                <w:rFonts w:asciiTheme="minorHAnsi" w:hAnsiTheme="minorHAnsi"/>
                <w:color w:val="CB2301"/>
                <w:sz w:val="80"/>
                <w:szCs w:val="8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7213E5">
              <w:rPr>
                <w:caps w:val="0"/>
                <w:noProof/>
                <w:sz w:val="72"/>
                <w:szCs w:val="7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8F7AE46" wp14:editId="40E58687">
                      <wp:simplePos x="0" y="0"/>
                      <wp:positionH relativeFrom="column">
                        <wp:posOffset>4442460</wp:posOffset>
                      </wp:positionH>
                      <wp:positionV relativeFrom="paragraph">
                        <wp:posOffset>169545</wp:posOffset>
                      </wp:positionV>
                      <wp:extent cx="2575560" cy="181356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5560" cy="1813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855A8" w:rsidRPr="00475F8D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475F8D"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For more information:  </w:t>
                                  </w:r>
                                </w:p>
                                <w:p w:rsidR="00B855A8" w:rsidRPr="00475F8D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Mary Jo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>Sibbal</w:t>
                                  </w:r>
                                  <w:r w:rsidRPr="00475F8D"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>d</w:t>
                                  </w:r>
                                  <w:proofErr w:type="spellEnd"/>
                                  <w:r w:rsidRPr="00475F8D"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 613-929-3620</w:t>
                                  </w:r>
                                </w:p>
                                <w:p w:rsidR="00B855A8" w:rsidRPr="00475F8D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</w:p>
                                <w:p w:rsidR="00B855A8" w:rsidRPr="00475F8D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475F8D"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>To Register:</w:t>
                                  </w:r>
                                </w:p>
                                <w:p w:rsidR="00B855A8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>Trish Cowan</w:t>
                                  </w:r>
                                  <w:r w:rsidRPr="00475F8D"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 613-659-2415 ext.227</w:t>
                                  </w:r>
                                </w:p>
                                <w:p w:rsidR="00B855A8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</w:p>
                                <w:p w:rsidR="00B855A8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>Or email</w:t>
                                  </w:r>
                                </w:p>
                                <w:p w:rsidR="00B855A8" w:rsidRPr="00475F8D" w:rsidRDefault="00B855A8" w:rsidP="00FF0F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FFFF" w:themeColor="background1"/>
                                      <w:sz w:val="20"/>
                                      <w:szCs w:val="20"/>
                                      <w:lang w:val="en-CA"/>
                                    </w:rPr>
                                    <w:t>seniors@townshipleeds.on.ca</w:t>
                                  </w:r>
                                </w:p>
                                <w:p w:rsidR="00B855A8" w:rsidRDefault="00B855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7AE46" id="Text Box 11" o:spid="_x0000_s1028" type="#_x0000_t202" style="position:absolute;left:0;text-align:left;margin-left:349.8pt;margin-top:13.35pt;width:202.8pt;height:14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" fillcolor="#8b5331 [2431]" stroked="f" strokeweight=".5pt">
                      <v:textbox>
                        <w:txbxContent>
                          <w:p w:rsidR="00B855A8" w:rsidRPr="00475F8D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475F8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For more information:  </w:t>
                            </w:r>
                          </w:p>
                          <w:p w:rsidR="00B855A8" w:rsidRPr="00475F8D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Mary Jo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Sibbal</w:t>
                            </w:r>
                            <w:r w:rsidRPr="00475F8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d</w:t>
                            </w:r>
                            <w:proofErr w:type="spellEnd"/>
                            <w:r w:rsidRPr="00475F8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613-929-3620</w:t>
                            </w:r>
                          </w:p>
                          <w:p w:rsidR="00B855A8" w:rsidRPr="00475F8D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:rsidR="00B855A8" w:rsidRPr="00475F8D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475F8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To Register:</w:t>
                            </w:r>
                          </w:p>
                          <w:p w:rsidR="00B855A8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Trish Cowan</w:t>
                            </w:r>
                            <w:r w:rsidRPr="00475F8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613-659-2415 ext.227</w:t>
                            </w:r>
                          </w:p>
                          <w:p w:rsidR="00B855A8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:rsidR="00B855A8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Or email</w:t>
                            </w:r>
                          </w:p>
                          <w:p w:rsidR="00B855A8" w:rsidRPr="00475F8D" w:rsidRDefault="00B855A8" w:rsidP="00FF0F6F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seniors@townshipleeds.on.ca</w:t>
                            </w:r>
                          </w:p>
                          <w:p w:rsidR="00B855A8" w:rsidRDefault="00B855A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caps w:val="0"/>
                <w:color w:val="CB2301"/>
                <w:sz w:val="80"/>
                <w:szCs w:val="80"/>
                <w14:textOutline w14:w="1270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Seniors Picnic</w:t>
            </w:r>
          </w:p>
          <w:p w:rsidR="00355B02" w:rsidRDefault="00355B02" w:rsidP="00355B02">
            <w:pPr>
              <w:pStyle w:val="Subtitle"/>
              <w:widowControl w:val="0"/>
              <w:ind w:right="-180"/>
              <w:contextualSpacing w:val="0"/>
              <w:rPr>
                <w:sz w:val="10"/>
                <w:szCs w:val="1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8415EF" w:rsidRPr="007213E5" w:rsidRDefault="008415EF" w:rsidP="00355B02">
            <w:pPr>
              <w:pStyle w:val="Subtitle"/>
              <w:widowControl w:val="0"/>
              <w:ind w:right="-180"/>
              <w:contextualSpacing w:val="0"/>
              <w:rPr>
                <w:sz w:val="48"/>
                <w:szCs w:val="4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7213E5">
              <w:rPr>
                <w:caps w:val="0"/>
                <w:sz w:val="48"/>
                <w:szCs w:val="48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at Charleston Lake Provincial Park</w:t>
            </w:r>
          </w:p>
          <w:p w:rsidR="008415EF" w:rsidRPr="007213E5" w:rsidRDefault="008415EF" w:rsidP="00453D8E">
            <w:pPr>
              <w:pStyle w:val="Subtitle"/>
              <w:widowControl w:val="0"/>
              <w:ind w:left="-105" w:right="-180"/>
              <w:contextualSpacing w:val="0"/>
              <w:rPr>
                <w:color w:val="C71C12" w:themeColor="accent1" w:themeShade="BF"/>
                <w:sz w:val="12"/>
                <w:szCs w:val="1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FF0F6F" w:rsidRPr="007213E5" w:rsidRDefault="00FF0F6F" w:rsidP="00453D8E">
            <w:pPr>
              <w:pStyle w:val="Subtitle"/>
              <w:widowControl w:val="0"/>
              <w:ind w:left="-105" w:right="-180"/>
              <w:contextualSpacing w:val="0"/>
              <w:rPr>
                <w:color w:val="C71C12" w:themeColor="accent1" w:themeShade="BF"/>
                <w:sz w:val="12"/>
                <w:szCs w:val="1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1820EF" w:rsidRPr="007213E5" w:rsidRDefault="008415EF" w:rsidP="00453D8E">
            <w:pPr>
              <w:pStyle w:val="Subtitle"/>
              <w:widowControl w:val="0"/>
              <w:ind w:left="-105" w:right="-180"/>
              <w:contextualSpacing w:val="0"/>
              <w:rPr>
                <w:color w:val="8B5331" w:themeColor="text2" w:themeTint="BF"/>
                <w:sz w:val="44"/>
                <w:szCs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7213E5">
              <w:rPr>
                <w:caps w:val="0"/>
                <w:color w:val="8B5331" w:themeColor="text2" w:themeTint="BF"/>
                <w:sz w:val="44"/>
                <w:szCs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Thursday September 2</w:t>
            </w:r>
            <w:r w:rsidR="00355B02">
              <w:rPr>
                <w:color w:val="8B5331" w:themeColor="text2" w:themeTint="BF"/>
                <w:sz w:val="44"/>
                <w:szCs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6</w:t>
            </w:r>
            <w:r w:rsidRPr="007213E5">
              <w:rPr>
                <w:color w:val="8B5331" w:themeColor="text2" w:themeTint="BF"/>
                <w:sz w:val="44"/>
                <w:szCs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, 201</w:t>
            </w:r>
            <w:r w:rsidR="00355B02">
              <w:rPr>
                <w:color w:val="8B5331" w:themeColor="text2" w:themeTint="BF"/>
                <w:sz w:val="44"/>
                <w:szCs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9</w:t>
            </w:r>
          </w:p>
          <w:p w:rsidR="008415EF" w:rsidRPr="007213E5" w:rsidRDefault="008415EF" w:rsidP="00453D8E">
            <w:pPr>
              <w:pStyle w:val="Subtitle"/>
              <w:widowControl w:val="0"/>
              <w:ind w:left="-105" w:right="-180"/>
              <w:contextualSpacing w:val="0"/>
              <w:rPr>
                <w:color w:val="8B5331" w:themeColor="text2" w:themeTint="BF"/>
                <w:sz w:val="44"/>
                <w:szCs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7213E5">
              <w:rPr>
                <w:caps w:val="0"/>
                <w:color w:val="8B5331" w:themeColor="text2" w:themeTint="BF"/>
                <w:sz w:val="44"/>
                <w:szCs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 xml:space="preserve">10 a.m. to 1 p.m. </w:t>
            </w:r>
          </w:p>
          <w:p w:rsidR="00FF0F6F" w:rsidRPr="007213E5" w:rsidRDefault="00FF0F6F" w:rsidP="00453D8E">
            <w:pPr>
              <w:pStyle w:val="NoSpacing"/>
              <w:widowControl w:val="0"/>
              <w:ind w:left="-105" w:right="-180"/>
              <w:rPr>
                <w:b/>
                <w:i/>
                <w:sz w:val="12"/>
                <w:szCs w:val="1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1B1306" w:rsidRPr="007213E5" w:rsidRDefault="001B1306" w:rsidP="00453D8E">
            <w:pPr>
              <w:pStyle w:val="NoSpacing"/>
              <w:widowControl w:val="0"/>
              <w:ind w:left="-105" w:right="-180"/>
              <w:rPr>
                <w:b/>
                <w:i/>
                <w:sz w:val="12"/>
                <w:szCs w:val="1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8415EF" w:rsidRPr="007213E5" w:rsidRDefault="008415EF" w:rsidP="00453D8E">
            <w:pPr>
              <w:pStyle w:val="NoSpacing"/>
              <w:widowControl w:val="0"/>
              <w:ind w:left="-105" w:right="-300"/>
              <w:rPr>
                <w:b/>
                <w:i/>
                <w:sz w:val="40"/>
                <w:szCs w:val="4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7213E5">
              <w:rPr>
                <w:b/>
                <w:i/>
                <w:sz w:val="40"/>
                <w:szCs w:val="4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Transportation is provided and there is no fee to participate!</w:t>
            </w:r>
          </w:p>
          <w:p w:rsidR="00966DBA" w:rsidRDefault="00966DBA" w:rsidP="00966DBA">
            <w:pPr>
              <w:pStyle w:val="Footer"/>
              <w:rPr>
                <w:rFonts w:cs="Arial"/>
                <w:b/>
                <w:color w:val="8B5331" w:themeColor="text2" w:themeTint="BF"/>
                <w:sz w:val="16"/>
                <w:szCs w:val="16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  <w:p w:rsidR="000D5176" w:rsidRPr="00F53033" w:rsidRDefault="000D5176" w:rsidP="00966DBA">
            <w:pPr>
              <w:pStyle w:val="Footer"/>
              <w:rPr>
                <w:rFonts w:cs="Arial"/>
                <w:b/>
                <w:color w:val="CB2301"/>
                <w:sz w:val="24"/>
                <w:szCs w:val="2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453D8E">
              <w:rPr>
                <w:rFonts w:cs="Arial"/>
                <w:b/>
                <w:color w:val="CB230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Accessible busing available from Wheels of Care upon request.</w:t>
            </w:r>
          </w:p>
        </w:tc>
      </w:tr>
      <w:tr w:rsidR="008415EF" w:rsidTr="00966DBA">
        <w:trPr>
          <w:trHeight w:val="1929"/>
        </w:trPr>
        <w:tc>
          <w:tcPr>
            <w:tcW w:w="10908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8"/>
              <w:gridCol w:w="4695"/>
              <w:gridCol w:w="2061"/>
              <w:gridCol w:w="2061"/>
            </w:tblGrid>
            <w:tr w:rsidR="00966DBA" w:rsidRPr="00966DBA" w:rsidTr="00966DBA">
              <w:trPr>
                <w:trHeight w:val="416"/>
              </w:trPr>
              <w:tc>
                <w:tcPr>
                  <w:tcW w:w="6413" w:type="dxa"/>
                  <w:gridSpan w:val="2"/>
                  <w:vAlign w:val="center"/>
                </w:tcPr>
                <w:p w:rsidR="00966DBA" w:rsidRPr="00966DBA" w:rsidRDefault="00966DBA" w:rsidP="00966DBA">
                  <w:pPr>
                    <w:ind w:right="-180"/>
                    <w:jc w:val="center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Bus Schedule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Pick Up Time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Return Time</w:t>
                  </w:r>
                </w:p>
              </w:tc>
            </w:tr>
            <w:tr w:rsidR="00966DBA" w:rsidRPr="00966DBA" w:rsidTr="00966DBA">
              <w:trPr>
                <w:trHeight w:val="557"/>
              </w:trPr>
              <w:tc>
                <w:tcPr>
                  <w:tcW w:w="1718" w:type="dxa"/>
                  <w:vMerge w:val="restart"/>
                  <w:vAlign w:val="center"/>
                </w:tcPr>
                <w:p w:rsidR="00966DBA" w:rsidRPr="00966DBA" w:rsidRDefault="00966DBA" w:rsidP="00966DBA">
                  <w:pPr>
                    <w:ind w:right="-180"/>
                    <w:jc w:val="center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Bus 1</w:t>
                  </w:r>
                </w:p>
              </w:tc>
              <w:tc>
                <w:tcPr>
                  <w:tcW w:w="4695" w:type="dxa"/>
                  <w:vAlign w:val="center"/>
                </w:tcPr>
                <w:p w:rsidR="00966DBA" w:rsidRPr="00966DBA" w:rsidRDefault="00966DBA" w:rsidP="00966DBA">
                  <w:pPr>
                    <w:ind w:right="-180"/>
                    <w:jc w:val="center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Seeley’s Bay Retirement Home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9:30 a.m.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2:00 p.m.</w:t>
                  </w:r>
                </w:p>
              </w:tc>
            </w:tr>
            <w:tr w:rsidR="00966DBA" w:rsidRPr="00966DBA" w:rsidTr="00966DBA">
              <w:trPr>
                <w:trHeight w:val="475"/>
              </w:trPr>
              <w:tc>
                <w:tcPr>
                  <w:tcW w:w="1718" w:type="dxa"/>
                  <w:vMerge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4695" w:type="dxa"/>
                  <w:vAlign w:val="center"/>
                </w:tcPr>
                <w:p w:rsidR="00966DBA" w:rsidRPr="00966DBA" w:rsidRDefault="00966DBA" w:rsidP="00966DBA">
                  <w:pPr>
                    <w:ind w:right="-180"/>
                    <w:jc w:val="center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Lyndhurst Library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 xml:space="preserve">9:45 a.m. 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1:45 p.m.</w:t>
                  </w:r>
                </w:p>
              </w:tc>
            </w:tr>
            <w:tr w:rsidR="00966DBA" w:rsidRPr="00966DBA" w:rsidTr="00966DBA">
              <w:trPr>
                <w:trHeight w:val="501"/>
              </w:trPr>
              <w:tc>
                <w:tcPr>
                  <w:tcW w:w="1718" w:type="dxa"/>
                  <w:vMerge w:val="restart"/>
                  <w:vAlign w:val="center"/>
                </w:tcPr>
                <w:p w:rsidR="00966DBA" w:rsidRPr="00966DBA" w:rsidRDefault="00966DBA" w:rsidP="00966DBA">
                  <w:pPr>
                    <w:ind w:right="-180"/>
                    <w:jc w:val="center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Bus 2</w:t>
                  </w:r>
                </w:p>
              </w:tc>
              <w:tc>
                <w:tcPr>
                  <w:tcW w:w="4695" w:type="dxa"/>
                  <w:vAlign w:val="center"/>
                </w:tcPr>
                <w:p w:rsidR="00966DBA" w:rsidRPr="00966DBA" w:rsidRDefault="00966DBA" w:rsidP="00966DBA">
                  <w:pPr>
                    <w:ind w:right="-180"/>
                    <w:jc w:val="center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Fox Run by the River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9:20 a.m.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2:00 p.m.</w:t>
                  </w:r>
                </w:p>
              </w:tc>
            </w:tr>
            <w:tr w:rsidR="00966DBA" w:rsidRPr="00966DBA" w:rsidTr="00966DBA">
              <w:trPr>
                <w:trHeight w:val="526"/>
              </w:trPr>
              <w:tc>
                <w:tcPr>
                  <w:tcW w:w="1718" w:type="dxa"/>
                  <w:vMerge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4695" w:type="dxa"/>
                  <w:vAlign w:val="center"/>
                </w:tcPr>
                <w:p w:rsidR="00966DBA" w:rsidRPr="00966DBA" w:rsidRDefault="00966DBA" w:rsidP="00966DBA">
                  <w:pPr>
                    <w:ind w:right="-180"/>
                    <w:jc w:val="center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Lansdowne Community Hall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>9:45 a.m.</w:t>
                  </w:r>
                </w:p>
              </w:tc>
              <w:tc>
                <w:tcPr>
                  <w:tcW w:w="2061" w:type="dxa"/>
                </w:tcPr>
                <w:p w:rsidR="00966DBA" w:rsidRPr="00966DBA" w:rsidRDefault="00966DBA" w:rsidP="00966DBA">
                  <w:pPr>
                    <w:ind w:right="-180"/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</w:pPr>
                  <w:r w:rsidRPr="00966DBA">
                    <w:rPr>
                      <w:rFonts w:ascii="Verdana" w:hAnsi="Verdana"/>
                      <w:b/>
                      <w:noProof/>
                      <w:sz w:val="24"/>
                      <w:szCs w:val="24"/>
                      <w:lang w:val="en-CA" w:eastAsia="en-CA"/>
                    </w:rPr>
                    <w:t xml:space="preserve">1:45 p.m. </w:t>
                  </w:r>
                </w:p>
              </w:tc>
            </w:tr>
          </w:tbl>
          <w:p w:rsidR="008415EF" w:rsidRPr="0085185B" w:rsidRDefault="001566F8" w:rsidP="00B54B18">
            <w:pPr>
              <w:ind w:right="-180"/>
              <w:rPr>
                <w:b/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5394960</wp:posOffset>
                  </wp:positionH>
                  <wp:positionV relativeFrom="paragraph">
                    <wp:posOffset>1623695</wp:posOffset>
                  </wp:positionV>
                  <wp:extent cx="1371600" cy="9144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riends of Charleston Lake Par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DBA" w:rsidRPr="00C5420D">
              <w:rPr>
                <w:noProof/>
                <w:sz w:val="48"/>
                <w:szCs w:val="48"/>
                <w:lang w:val="en-CA" w:eastAsia="en-CA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drawing>
                <wp:anchor distT="0" distB="0" distL="114300" distR="114300" simplePos="0" relativeHeight="251686912" behindDoc="1" locked="0" layoutInCell="1" allowOverlap="1" wp14:anchorId="2894FEE2" wp14:editId="7702EE5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-7045325</wp:posOffset>
                  </wp:positionV>
                  <wp:extent cx="6857365" cy="7162800"/>
                  <wp:effectExtent l="0" t="0" r="635" b="0"/>
                  <wp:wrapNone/>
                  <wp:docPr id="4" name="Picture 4" descr="two autumnal initiatives the &lt;strong&gt;autumn leaves&lt;/strong&gt; tumble but ipso j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utumn-leaves.gif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B28F"/>
                              </a:clrFrom>
                              <a:clrTo>
                                <a:srgbClr val="FFB28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CrisscrossEtching trans="4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365" cy="7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F3CE1" w:rsidRDefault="00914AAB" w:rsidP="00122D06">
      <w:pPr>
        <w:pStyle w:val="NoSpacing"/>
        <w:ind w:right="-180"/>
      </w:pPr>
      <w:bookmarkStart w:id="0" w:name="_GoBack"/>
      <w:bookmarkEnd w:id="0"/>
      <w:r w:rsidRPr="007213E5">
        <w:rPr>
          <w:caps/>
          <w:noProof/>
          <w:sz w:val="72"/>
          <w:szCs w:val="72"/>
          <w:lang w:val="en-CA"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304A68" wp14:editId="1CA32018">
                <wp:simplePos x="0" y="0"/>
                <wp:positionH relativeFrom="column">
                  <wp:posOffset>4457700</wp:posOffset>
                </wp:positionH>
                <wp:positionV relativeFrom="paragraph">
                  <wp:posOffset>7620</wp:posOffset>
                </wp:positionV>
                <wp:extent cx="2644140" cy="1821180"/>
                <wp:effectExtent l="0" t="0" r="381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821180"/>
                        </a:xfrm>
                        <a:prstGeom prst="rect">
                          <a:avLst/>
                        </a:prstGeom>
                        <a:solidFill>
                          <a:srgbClr val="3C2415">
                            <a:lumMod val="75000"/>
                            <a:lumOff val="2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AAB" w:rsidRPr="00751732" w:rsidRDefault="00914AAB" w:rsidP="00914AA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751732">
                              <w:rPr>
                                <w:rFonts w:ascii="Berlin Sans FB" w:hAnsi="Berlin Sans FB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  <w:t>Space is limited!</w:t>
                            </w:r>
                          </w:p>
                          <w:p w:rsidR="00914AAB" w:rsidRPr="00751732" w:rsidRDefault="00914AAB" w:rsidP="00914AA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</w:p>
                          <w:p w:rsidR="00914AAB" w:rsidRPr="00751732" w:rsidRDefault="00914AAB" w:rsidP="00914AA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751732">
                              <w:rPr>
                                <w:rFonts w:ascii="Berlin Sans FB" w:hAnsi="Berlin Sans FB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  <w:t>Register early!</w:t>
                            </w:r>
                          </w:p>
                          <w:p w:rsidR="00914AAB" w:rsidRPr="00751732" w:rsidRDefault="00914AAB" w:rsidP="00914AA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</w:p>
                          <w:p w:rsidR="00914AAB" w:rsidRPr="00751732" w:rsidRDefault="00914AAB" w:rsidP="00914AA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751732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>www.leeds1000islands.ca</w:t>
                            </w:r>
                          </w:p>
                          <w:p w:rsidR="00914AAB" w:rsidRPr="00751732" w:rsidRDefault="00914AAB" w:rsidP="00914AAB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4A68" id="Text Box 6" o:spid="_x0000_s1029" type="#_x0000_t202" style="position:absolute;margin-left:351pt;margin-top:.6pt;width:208.2pt;height:14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" fillcolor="#8b5431" stroked="f" strokeweight=".5pt">
                <v:textbox>
                  <w:txbxContent>
                    <w:p w:rsidR="00914AAB" w:rsidRPr="00751732" w:rsidRDefault="00914AAB" w:rsidP="00914AAB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  <w:r w:rsidRPr="00751732">
                        <w:rPr>
                          <w:rFonts w:ascii="Berlin Sans FB" w:hAnsi="Berlin Sans FB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  <w:t>Space is limited!</w:t>
                      </w:r>
                    </w:p>
                    <w:p w:rsidR="00914AAB" w:rsidRPr="00751732" w:rsidRDefault="00914AAB" w:rsidP="00914AAB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</w:p>
                    <w:p w:rsidR="00914AAB" w:rsidRPr="00751732" w:rsidRDefault="00914AAB" w:rsidP="00914AAB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  <w:r w:rsidRPr="00751732">
                        <w:rPr>
                          <w:rFonts w:ascii="Berlin Sans FB" w:hAnsi="Berlin Sans FB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  <w:t>Register early!</w:t>
                      </w:r>
                    </w:p>
                    <w:p w:rsidR="00914AAB" w:rsidRPr="00751732" w:rsidRDefault="00914AAB" w:rsidP="00914AAB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</w:p>
                    <w:p w:rsidR="00914AAB" w:rsidRPr="00751732" w:rsidRDefault="00914AAB" w:rsidP="00914AAB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  <w:lang w:val="en-CA"/>
                        </w:rPr>
                      </w:pPr>
                      <w:r w:rsidRPr="00751732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>www.leeds1000islands.ca</w:t>
                      </w:r>
                    </w:p>
                    <w:p w:rsidR="00914AAB" w:rsidRPr="00751732" w:rsidRDefault="00914AAB" w:rsidP="00914AAB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176" w:rsidRPr="00B54B18">
        <w:rPr>
          <w:noProof/>
          <w:lang w:val="en-CA" w:eastAsia="en-CA"/>
        </w:rPr>
        <w:drawing>
          <wp:anchor distT="0" distB="0" distL="114300" distR="114300" simplePos="0" relativeHeight="251688960" behindDoc="0" locked="0" layoutInCell="1" allowOverlap="1" wp14:anchorId="29B62B70" wp14:editId="4CAD32D7">
            <wp:simplePos x="0" y="0"/>
            <wp:positionH relativeFrom="column">
              <wp:posOffset>0</wp:posOffset>
            </wp:positionH>
            <wp:positionV relativeFrom="paragraph">
              <wp:posOffset>8651875</wp:posOffset>
            </wp:positionV>
            <wp:extent cx="1695450" cy="7099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 - New Leeds 1000 Island Logo - Colo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0EF" w:rsidRPr="0085185B">
        <w:rPr>
          <w:b/>
          <w:noProof/>
          <w:color w:val="FF0000"/>
          <w:lang w:val="en-CA" w:eastAsia="en-CA"/>
        </w:rPr>
        <w:drawing>
          <wp:anchor distT="0" distB="0" distL="114300" distR="114300" simplePos="0" relativeHeight="251685888" behindDoc="0" locked="0" layoutInCell="1" allowOverlap="1" wp14:anchorId="2B844310" wp14:editId="0C0D984E">
            <wp:simplePos x="0" y="0"/>
            <wp:positionH relativeFrom="column">
              <wp:posOffset>2747645</wp:posOffset>
            </wp:positionH>
            <wp:positionV relativeFrom="paragraph">
              <wp:posOffset>8659495</wp:posOffset>
            </wp:positionV>
            <wp:extent cx="1587500" cy="710565"/>
            <wp:effectExtent l="0" t="0" r="0" b="0"/>
            <wp:wrapNone/>
            <wp:docPr id="5" name="Picture 5" descr="http://www.awendapark.ca/wp-content/uploads/Ontario-Park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wendapark.ca/wp-content/uploads/Ontario-Parks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5EF" w:rsidRPr="00122D06">
        <w:rPr>
          <w:noProof/>
          <w:lang w:val="en-CA" w:eastAsia="en-CA"/>
        </w:rPr>
        <w:drawing>
          <wp:anchor distT="0" distB="0" distL="114300" distR="114300" simplePos="0" relativeHeight="251680768" behindDoc="0" locked="0" layoutInCell="1" allowOverlap="1" wp14:anchorId="3E33656B" wp14:editId="54C67E5B">
            <wp:simplePos x="0" y="0"/>
            <wp:positionH relativeFrom="column">
              <wp:posOffset>7887335</wp:posOffset>
            </wp:positionH>
            <wp:positionV relativeFrom="paragraph">
              <wp:posOffset>3524250</wp:posOffset>
            </wp:positionV>
            <wp:extent cx="2000250" cy="6761281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761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3CE1" w:rsidSect="00885C7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5A8" w:rsidRDefault="00B855A8" w:rsidP="00C5038D">
      <w:pPr>
        <w:spacing w:after="0" w:line="240" w:lineRule="auto"/>
      </w:pPr>
      <w:r>
        <w:separator/>
      </w:r>
    </w:p>
  </w:endnote>
  <w:endnote w:type="continuationSeparator" w:id="0">
    <w:p w:rsidR="00B855A8" w:rsidRDefault="00B855A8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5A8" w:rsidRDefault="00B855A8" w:rsidP="00C5038D">
      <w:pPr>
        <w:spacing w:after="0" w:line="240" w:lineRule="auto"/>
      </w:pPr>
      <w:r>
        <w:separator/>
      </w:r>
    </w:p>
  </w:footnote>
  <w:footnote w:type="continuationSeparator" w:id="0">
    <w:p w:rsidR="00B855A8" w:rsidRDefault="00B855A8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90D"/>
    <w:rsid w:val="00015379"/>
    <w:rsid w:val="00020E88"/>
    <w:rsid w:val="00096E46"/>
    <w:rsid w:val="000D5176"/>
    <w:rsid w:val="00115FD0"/>
    <w:rsid w:val="00122D06"/>
    <w:rsid w:val="001566F8"/>
    <w:rsid w:val="001820EF"/>
    <w:rsid w:val="00192909"/>
    <w:rsid w:val="001B1306"/>
    <w:rsid w:val="001F619C"/>
    <w:rsid w:val="00202606"/>
    <w:rsid w:val="00210AD7"/>
    <w:rsid w:val="00283CCD"/>
    <w:rsid w:val="00341238"/>
    <w:rsid w:val="00355B02"/>
    <w:rsid w:val="0036477C"/>
    <w:rsid w:val="003D32C9"/>
    <w:rsid w:val="003E5B3F"/>
    <w:rsid w:val="00421850"/>
    <w:rsid w:val="00453D8E"/>
    <w:rsid w:val="00475F8D"/>
    <w:rsid w:val="004F460E"/>
    <w:rsid w:val="005A326E"/>
    <w:rsid w:val="005B2FDA"/>
    <w:rsid w:val="00600499"/>
    <w:rsid w:val="00602932"/>
    <w:rsid w:val="00632072"/>
    <w:rsid w:val="00651898"/>
    <w:rsid w:val="006D7FB1"/>
    <w:rsid w:val="006F3CE1"/>
    <w:rsid w:val="007213E5"/>
    <w:rsid w:val="007218C9"/>
    <w:rsid w:val="00726150"/>
    <w:rsid w:val="00731298"/>
    <w:rsid w:val="00751732"/>
    <w:rsid w:val="00760E88"/>
    <w:rsid w:val="007A7771"/>
    <w:rsid w:val="007A7992"/>
    <w:rsid w:val="007B77B0"/>
    <w:rsid w:val="008415EF"/>
    <w:rsid w:val="0084490D"/>
    <w:rsid w:val="0085185B"/>
    <w:rsid w:val="00862E8A"/>
    <w:rsid w:val="00874975"/>
    <w:rsid w:val="00885C7E"/>
    <w:rsid w:val="008A7F58"/>
    <w:rsid w:val="009003EF"/>
    <w:rsid w:val="00914AAB"/>
    <w:rsid w:val="00966DBA"/>
    <w:rsid w:val="009937EF"/>
    <w:rsid w:val="009A6DB1"/>
    <w:rsid w:val="009A6FDF"/>
    <w:rsid w:val="009B41F0"/>
    <w:rsid w:val="00A37997"/>
    <w:rsid w:val="00A42602"/>
    <w:rsid w:val="00A8362A"/>
    <w:rsid w:val="00A918B2"/>
    <w:rsid w:val="00A929C7"/>
    <w:rsid w:val="00AA4949"/>
    <w:rsid w:val="00B303E1"/>
    <w:rsid w:val="00B54B18"/>
    <w:rsid w:val="00B57FC7"/>
    <w:rsid w:val="00B855A8"/>
    <w:rsid w:val="00B96069"/>
    <w:rsid w:val="00BE1B5A"/>
    <w:rsid w:val="00C36BB2"/>
    <w:rsid w:val="00C5038D"/>
    <w:rsid w:val="00C5420D"/>
    <w:rsid w:val="00C70500"/>
    <w:rsid w:val="00C9436E"/>
    <w:rsid w:val="00CA123F"/>
    <w:rsid w:val="00CB3A18"/>
    <w:rsid w:val="00CF68C7"/>
    <w:rsid w:val="00D73B50"/>
    <w:rsid w:val="00E374A4"/>
    <w:rsid w:val="00E716D2"/>
    <w:rsid w:val="00EC6A7A"/>
    <w:rsid w:val="00F4670A"/>
    <w:rsid w:val="00F53033"/>
    <w:rsid w:val="00F83546"/>
    <w:rsid w:val="00FE1E19"/>
    <w:rsid w:val="00FF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95B5643"/>
  <w15:chartTrackingRefBased/>
  <w15:docId w15:val="{C92EDE02-8FE9-4C37-846B-333C53E8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141E6-18F0-4144-9A57-9C427051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A41138A3.dotm</Template>
  <TotalTime>0</TotalTime>
  <Pages>1</Pages>
  <Words>72</Words>
  <Characters>411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Webb</dc:creator>
  <cp:keywords/>
  <dc:description/>
  <cp:lastModifiedBy>Trish Cowan</cp:lastModifiedBy>
  <cp:revision>2</cp:revision>
  <cp:lastPrinted>2019-08-26T20:06:00Z</cp:lastPrinted>
  <dcterms:created xsi:type="dcterms:W3CDTF">2019-08-26T20:08:00Z</dcterms:created>
  <dcterms:modified xsi:type="dcterms:W3CDTF">2019-08-26T20:08:00Z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